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3E050" w14:textId="6EC8A98B" w:rsidR="00857493" w:rsidRDefault="00857493" w:rsidP="00857493">
      <w:pPr>
        <w:pStyle w:val="berschrift1"/>
      </w:pPr>
      <w:r>
        <w:t>Überschrift 1</w:t>
      </w:r>
    </w:p>
    <w:p w14:paraId="326F42E2" w14:textId="019C204C" w:rsidR="00857493" w:rsidRDefault="00857493" w:rsidP="00857493">
      <w:pPr>
        <w:pStyle w:val="berschrift2"/>
      </w:pPr>
      <w:r>
        <w:t>Überschrift 2</w:t>
      </w:r>
    </w:p>
    <w:p w14:paraId="6E0511F0" w14:textId="329FAC68" w:rsidR="00857493" w:rsidRDefault="00857493" w:rsidP="00857493">
      <w:pPr>
        <w:pStyle w:val="berschrift3"/>
      </w:pPr>
      <w:r>
        <w:t>Überschrift 3</w:t>
      </w:r>
    </w:p>
    <w:p w14:paraId="1E75F0AA" w14:textId="437A9EB9" w:rsidR="00857493" w:rsidRPr="00857493" w:rsidRDefault="00857493" w:rsidP="00857493">
      <w:r>
        <w:t>Standard</w:t>
      </w:r>
    </w:p>
    <w:sectPr w:rsidR="00857493" w:rsidRPr="00857493" w:rsidSect="0085749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493"/>
    <w:rsid w:val="00857493"/>
    <w:rsid w:val="00F9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1491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57493"/>
    <w:rPr>
      <w:rFonts w:ascii="Arial" w:hAnsi="Arial"/>
      <w:color w:val="FF000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57493"/>
    <w:pPr>
      <w:keepNext/>
      <w:keepLines/>
      <w:spacing w:before="360" w:after="80"/>
      <w:outlineLvl w:val="0"/>
    </w:pPr>
    <w:rPr>
      <w:rFonts w:eastAsiaTheme="majorEastAsia" w:cstheme="majorBidi"/>
      <w:b/>
      <w:color w:val="0070C0"/>
      <w:sz w:val="28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57493"/>
    <w:pPr>
      <w:keepNext/>
      <w:keepLines/>
      <w:spacing w:before="160" w:after="80"/>
      <w:outlineLvl w:val="1"/>
    </w:pPr>
    <w:rPr>
      <w:rFonts w:eastAsiaTheme="majorEastAsia" w:cstheme="majorBidi"/>
      <w:b/>
      <w:color w:val="00B050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57493"/>
    <w:pPr>
      <w:keepNext/>
      <w:keepLines/>
      <w:spacing w:before="160" w:after="80"/>
      <w:outlineLvl w:val="2"/>
    </w:pPr>
    <w:rPr>
      <w:rFonts w:eastAsiaTheme="majorEastAsia" w:cstheme="majorBidi"/>
      <w:b/>
      <w:color w:val="E97132" w:themeColor="accent2"/>
      <w:sz w:val="24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574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574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574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574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574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574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57493"/>
    <w:rPr>
      <w:rFonts w:ascii="Arial" w:eastAsiaTheme="majorEastAsia" w:hAnsi="Arial" w:cstheme="majorBidi"/>
      <w:b/>
      <w:color w:val="0070C0"/>
      <w:sz w:val="28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57493"/>
    <w:rPr>
      <w:rFonts w:ascii="Arial" w:eastAsiaTheme="majorEastAsia" w:hAnsi="Arial" w:cstheme="majorBidi"/>
      <w:b/>
      <w:color w:val="00B050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57493"/>
    <w:rPr>
      <w:rFonts w:ascii="Arial" w:eastAsiaTheme="majorEastAsia" w:hAnsi="Arial" w:cstheme="majorBidi"/>
      <w:b/>
      <w:color w:val="E97132" w:themeColor="accent2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5749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5749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5749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5749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5749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5749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574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574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574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574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574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5749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5749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5749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574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5749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574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6821C66EEBBA345BD8A2728363BE700" ma:contentTypeVersion="11" ma:contentTypeDescription="Ein neues Dokument erstellen." ma:contentTypeScope="" ma:versionID="283e733b8bc3a85b43590c841850077d">
  <xsd:schema xmlns:xsd="http://www.w3.org/2001/XMLSchema" xmlns:xs="http://www.w3.org/2001/XMLSchema" xmlns:p="http://schemas.microsoft.com/office/2006/metadata/properties" xmlns:ns2="e34d0734-2f15-4141-81a4-2505264ed7f2" xmlns:ns3="ff880350-bb06-431e-be62-560c73912d16" targetNamespace="http://schemas.microsoft.com/office/2006/metadata/properties" ma:root="true" ma:fieldsID="19e07f2382b3fd737cb29c82e3a0a78b" ns2:_="" ns3:_="">
    <xsd:import namespace="e34d0734-2f15-4141-81a4-2505264ed7f2"/>
    <xsd:import namespace="ff880350-bb06-431e-be62-560c73912d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4d0734-2f15-4141-81a4-2505264ed7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ff38b7a6-9b51-4e8b-a5e6-ed45400f3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80350-bb06-431e-be62-560c73912d1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506af62-11a3-476c-973a-b79c05efc0ea}" ma:internalName="TaxCatchAll" ma:showField="CatchAllData" ma:web="ff880350-bb06-431e-be62-560c73912d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4d0734-2f15-4141-81a4-2505264ed7f2">
      <Terms xmlns="http://schemas.microsoft.com/office/infopath/2007/PartnerControls"/>
    </lcf76f155ced4ddcb4097134ff3c332f>
    <TaxCatchAll xmlns="ff880350-bb06-431e-be62-560c73912d16" xsi:nil="true"/>
  </documentManagement>
</p:properties>
</file>

<file path=customXml/itemProps1.xml><?xml version="1.0" encoding="utf-8"?>
<ds:datastoreItem xmlns:ds="http://schemas.openxmlformats.org/officeDocument/2006/customXml" ds:itemID="{AE355DDA-AF11-4143-90CC-D814E65F3DBD}"/>
</file>

<file path=customXml/itemProps2.xml><?xml version="1.0" encoding="utf-8"?>
<ds:datastoreItem xmlns:ds="http://schemas.openxmlformats.org/officeDocument/2006/customXml" ds:itemID="{A932DBE6-A259-436E-9874-69141D47D6C8}"/>
</file>

<file path=customXml/itemProps3.xml><?xml version="1.0" encoding="utf-8"?>
<ds:datastoreItem xmlns:ds="http://schemas.openxmlformats.org/officeDocument/2006/customXml" ds:itemID="{61095D3E-031B-448D-9EFD-3C860EFA9EF1}"/>
</file>

<file path=docProps/app.xml><?xml version="1.0" encoding="utf-8"?>
<Properties xmlns="http://schemas.openxmlformats.org/officeDocument/2006/extended-properties" xmlns:vt="http://schemas.openxmlformats.org/officeDocument/2006/docPropsVTypes">
  <Template>13_Dokument_Formatvorlage_Lösung.dotx</Template>
  <TotalTime>0</TotalTime>
  <Pages>1</Pages>
  <Words>6</Words>
  <Characters>45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Böttiger</dc:creator>
  <cp:keywords/>
  <dc:description/>
  <cp:lastModifiedBy>Patrik Böttiger</cp:lastModifiedBy>
  <cp:revision>1</cp:revision>
  <dcterms:created xsi:type="dcterms:W3CDTF">2025-01-01T19:00:00Z</dcterms:created>
  <dcterms:modified xsi:type="dcterms:W3CDTF">2025-01-01T19:05:00Z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0x01010066821C66EEBBA345BD8A2728363BE700</vt:lpwstr>
  </property>
</Properties>
</file>